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DA" w:rsidRPr="00DC2137" w:rsidRDefault="00CB3DE9" w:rsidP="00DC2137">
      <w:pPr>
        <w:ind w:firstLineChars="50" w:firstLine="120"/>
        <w:rPr>
          <w:rFonts w:ascii="HG丸ｺﾞｼｯｸM-PRO" w:eastAsia="HG丸ｺﾞｼｯｸM-PRO" w:hAnsi="HG丸ｺﾞｼｯｸM-PRO"/>
          <w:b/>
          <w:noProof/>
          <w:color w:val="1F4E79" w:themeColor="accent1" w:themeShade="80"/>
          <w:sz w:val="24"/>
          <w:szCs w:val="24"/>
        </w:rPr>
      </w:pPr>
      <w:r w:rsidRPr="00DC2137">
        <w:rPr>
          <w:rFonts w:ascii="HG丸ｺﾞｼｯｸM-PRO" w:eastAsia="HG丸ｺﾞｼｯｸM-PRO" w:hAnsi="HG丸ｺﾞｼｯｸM-PRO" w:hint="eastAsia"/>
          <w:b/>
          <w:noProof/>
          <w:color w:val="1F4E79" w:themeColor="accent1" w:themeShade="80"/>
          <w:sz w:val="24"/>
          <w:szCs w:val="24"/>
        </w:rPr>
        <w:t>平成３０年 住民スポーツ大会の様子</w:t>
      </w:r>
    </w:p>
    <w:p w:rsidR="0090044A" w:rsidRDefault="00DC21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160020</wp:posOffset>
            </wp:positionV>
            <wp:extent cx="3291205" cy="2468880"/>
            <wp:effectExtent l="0" t="0" r="4445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画像 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160020</wp:posOffset>
            </wp:positionV>
            <wp:extent cx="3290570" cy="2468880"/>
            <wp:effectExtent l="0" t="0" r="508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画像 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  <w:bookmarkStart w:id="0" w:name="_GoBack"/>
      <w:bookmarkEnd w:id="0"/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CB3D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153035</wp:posOffset>
            </wp:positionV>
            <wp:extent cx="3291205" cy="2468245"/>
            <wp:effectExtent l="0" t="0" r="4445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画像 0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290570" cy="2468245"/>
            <wp:effectExtent l="0" t="0" r="508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画像 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CB3D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107950</wp:posOffset>
            </wp:positionV>
            <wp:extent cx="3290570" cy="2467610"/>
            <wp:effectExtent l="0" t="0" r="508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画像 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106045</wp:posOffset>
            </wp:positionV>
            <wp:extent cx="3290570" cy="2467610"/>
            <wp:effectExtent l="0" t="0" r="508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画像 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90044A" w:rsidRDefault="0090044A">
      <w:pPr>
        <w:rPr>
          <w:noProof/>
        </w:rPr>
      </w:pPr>
    </w:p>
    <w:p w:rsidR="000A58A4" w:rsidRDefault="000A58A4">
      <w:pPr>
        <w:rPr>
          <w:noProof/>
        </w:rPr>
      </w:pPr>
    </w:p>
    <w:p w:rsidR="000A58A4" w:rsidRDefault="000A58A4">
      <w:pPr>
        <w:rPr>
          <w:noProof/>
        </w:rPr>
      </w:pPr>
    </w:p>
    <w:p w:rsidR="000A58A4" w:rsidRDefault="000A58A4">
      <w:pPr>
        <w:rPr>
          <w:noProof/>
        </w:rPr>
      </w:pPr>
    </w:p>
    <w:p w:rsidR="000A58A4" w:rsidRDefault="000A58A4">
      <w:pPr>
        <w:rPr>
          <w:noProof/>
        </w:rPr>
      </w:pPr>
    </w:p>
    <w:p w:rsidR="000A58A4" w:rsidRDefault="000A58A4">
      <w:pPr>
        <w:rPr>
          <w:noProof/>
        </w:rPr>
      </w:pPr>
    </w:p>
    <w:p w:rsidR="000A58A4" w:rsidRDefault="000A58A4">
      <w:pPr>
        <w:rPr>
          <w:rFonts w:hint="eastAsia"/>
          <w:noProof/>
        </w:rPr>
      </w:pPr>
    </w:p>
    <w:p w:rsidR="000A58A4" w:rsidRDefault="00CB3DE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76200</wp:posOffset>
            </wp:positionV>
            <wp:extent cx="3290570" cy="2467610"/>
            <wp:effectExtent l="0" t="0" r="508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画像 0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76200</wp:posOffset>
            </wp:positionV>
            <wp:extent cx="3289935" cy="2467610"/>
            <wp:effectExtent l="0" t="0" r="571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画像 0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8A4" w:rsidRDefault="000A58A4"/>
    <w:p w:rsidR="000A58A4" w:rsidRDefault="000A58A4"/>
    <w:p w:rsidR="000A58A4" w:rsidRDefault="000A58A4"/>
    <w:p w:rsidR="000A58A4" w:rsidRDefault="000A58A4"/>
    <w:p w:rsidR="000A58A4" w:rsidRDefault="000A58A4"/>
    <w:p w:rsidR="000A58A4" w:rsidRDefault="000A58A4"/>
    <w:p w:rsidR="000A58A4" w:rsidRDefault="000A58A4"/>
    <w:p w:rsidR="000A58A4" w:rsidRDefault="000A58A4">
      <w:pPr>
        <w:rPr>
          <w:rFonts w:hint="eastAsia"/>
        </w:rPr>
      </w:pPr>
    </w:p>
    <w:p w:rsidR="000A58A4" w:rsidRDefault="000A58A4"/>
    <w:p w:rsidR="0090044A" w:rsidRDefault="0090044A"/>
    <w:sectPr w:rsidR="0090044A" w:rsidSect="000A58A4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9E"/>
    <w:rsid w:val="000A58A4"/>
    <w:rsid w:val="004D6F9E"/>
    <w:rsid w:val="006046DA"/>
    <w:rsid w:val="0090044A"/>
    <w:rsid w:val="00CB3DE9"/>
    <w:rsid w:val="00DC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16ED7C-6431-41E2-862E-186F9B90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4DFD8806.dotm</Template>
  <TotalTime>35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柳瀬　健一</dc:creator>
  <cp:keywords/>
  <dc:description/>
  <cp:lastModifiedBy>柳瀬　健一</cp:lastModifiedBy>
  <cp:revision>2</cp:revision>
  <dcterms:created xsi:type="dcterms:W3CDTF">2018-10-15T04:07:00Z</dcterms:created>
  <dcterms:modified xsi:type="dcterms:W3CDTF">2018-10-15T04:42:00Z</dcterms:modified>
</cp:coreProperties>
</file>